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CED00F" w14:textId="3B5972CD" w:rsidR="00F52594" w:rsidRPr="003123EF" w:rsidRDefault="00150F87" w:rsidP="003123EF">
      <w:pPr>
        <w:pStyle w:val="Body"/>
        <w:rPr>
          <w:rFonts w:eastAsia="Comic Sans MS"/>
          <w:sz w:val="32"/>
          <w:szCs w:val="32"/>
          <w:u w:val="single"/>
        </w:rPr>
      </w:pPr>
      <w:bookmarkStart w:id="0" w:name="_GoBack"/>
      <w:bookmarkEnd w:id="0"/>
      <w:r w:rsidRPr="00F52594">
        <w:rPr>
          <w:noProof/>
          <w:sz w:val="32"/>
          <w:szCs w:val="32"/>
          <w:u w:val="single"/>
        </w:rPr>
        <w:drawing>
          <wp:anchor distT="57150" distB="57150" distL="57150" distR="57150" simplePos="0" relativeHeight="251655680" behindDoc="0" locked="0" layoutInCell="1" allowOverlap="1" wp14:anchorId="5B7C20DE" wp14:editId="7FF14DB8">
            <wp:simplePos x="0" y="0"/>
            <wp:positionH relativeFrom="column">
              <wp:posOffset>5389245</wp:posOffset>
            </wp:positionH>
            <wp:positionV relativeFrom="line">
              <wp:posOffset>35072</wp:posOffset>
            </wp:positionV>
            <wp:extent cx="950595" cy="1574800"/>
            <wp:effectExtent l="0" t="0" r="1905" b="0"/>
            <wp:wrapSquare wrapText="bothSides" distT="57150" distB="57150" distL="57150" distR="5715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574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594" w:rsidRPr="00A276CA">
        <w:rPr>
          <w:color w:val="000000" w:themeColor="text1"/>
          <w:sz w:val="24"/>
          <w:szCs w:val="24"/>
          <w:lang w:val="en-US"/>
        </w:rPr>
        <w:t>Dear Year 6s,</w:t>
      </w:r>
    </w:p>
    <w:p w14:paraId="2D5D4534" w14:textId="20F3174B" w:rsidR="00D642D1" w:rsidRDefault="00150F87">
      <w:pPr>
        <w:pStyle w:val="Body"/>
        <w:jc w:val="both"/>
        <w:rPr>
          <w:color w:val="000000" w:themeColor="text1"/>
          <w:sz w:val="24"/>
          <w:szCs w:val="24"/>
          <w:lang w:val="en-US"/>
        </w:rPr>
      </w:pPr>
      <w:r w:rsidRPr="00A276CA">
        <w:rPr>
          <w:color w:val="000000" w:themeColor="text1"/>
          <w:sz w:val="24"/>
          <w:szCs w:val="24"/>
          <w:lang w:val="en-US"/>
        </w:rPr>
        <w:t>Over the summer</w:t>
      </w:r>
      <w:r w:rsidR="0025641E">
        <w:rPr>
          <w:color w:val="000000" w:themeColor="text1"/>
          <w:sz w:val="24"/>
          <w:szCs w:val="24"/>
          <w:lang w:val="en-US"/>
        </w:rPr>
        <w:t xml:space="preserve"> holidays</w:t>
      </w:r>
      <w:r w:rsidR="00A276CA" w:rsidRPr="00A276CA">
        <w:rPr>
          <w:color w:val="000000" w:themeColor="text1"/>
          <w:sz w:val="24"/>
          <w:szCs w:val="24"/>
          <w:lang w:val="en-US"/>
        </w:rPr>
        <w:t xml:space="preserve">, </w:t>
      </w:r>
      <w:r w:rsidR="00F4537B">
        <w:rPr>
          <w:color w:val="000000" w:themeColor="text1"/>
          <w:sz w:val="24"/>
          <w:szCs w:val="24"/>
          <w:lang w:val="en-US"/>
        </w:rPr>
        <w:t>we</w:t>
      </w:r>
      <w:r w:rsidR="0025641E">
        <w:rPr>
          <w:color w:val="000000" w:themeColor="text1"/>
          <w:sz w:val="24"/>
          <w:szCs w:val="24"/>
          <w:lang w:val="en-US"/>
        </w:rPr>
        <w:t xml:space="preserve"> </w:t>
      </w:r>
      <w:r w:rsidRPr="00A276CA">
        <w:rPr>
          <w:color w:val="000000" w:themeColor="text1"/>
          <w:sz w:val="24"/>
          <w:szCs w:val="24"/>
          <w:lang w:val="en-US"/>
        </w:rPr>
        <w:t xml:space="preserve">would like you to complete </w:t>
      </w:r>
      <w:r w:rsidR="00F52594" w:rsidRPr="00A276CA">
        <w:rPr>
          <w:color w:val="000000" w:themeColor="text1"/>
          <w:sz w:val="24"/>
          <w:szCs w:val="24"/>
          <w:lang w:val="en-US"/>
        </w:rPr>
        <w:t>the following</w:t>
      </w:r>
      <w:r w:rsidR="0047109C">
        <w:rPr>
          <w:color w:val="000000" w:themeColor="text1"/>
          <w:sz w:val="24"/>
          <w:szCs w:val="24"/>
          <w:lang w:val="en-US"/>
        </w:rPr>
        <w:t xml:space="preserve"> four </w:t>
      </w:r>
      <w:r w:rsidR="00F52594" w:rsidRPr="00A276CA">
        <w:rPr>
          <w:color w:val="000000" w:themeColor="text1"/>
          <w:sz w:val="24"/>
          <w:szCs w:val="24"/>
          <w:lang w:val="en-US"/>
        </w:rPr>
        <w:t>activities</w:t>
      </w:r>
      <w:r w:rsidR="00A276CA" w:rsidRPr="00A276CA">
        <w:rPr>
          <w:color w:val="000000" w:themeColor="text1"/>
          <w:sz w:val="24"/>
          <w:szCs w:val="24"/>
          <w:lang w:val="en-US"/>
        </w:rPr>
        <w:t xml:space="preserve"> </w:t>
      </w:r>
      <w:r w:rsidR="0025641E">
        <w:rPr>
          <w:color w:val="000000" w:themeColor="text1"/>
          <w:sz w:val="24"/>
          <w:szCs w:val="24"/>
          <w:lang w:val="en-US"/>
        </w:rPr>
        <w:t>to help us get</w:t>
      </w:r>
      <w:r w:rsidR="00A276CA" w:rsidRPr="00A276CA">
        <w:rPr>
          <w:color w:val="000000" w:themeColor="text1"/>
          <w:sz w:val="24"/>
          <w:szCs w:val="24"/>
          <w:lang w:val="en-US"/>
        </w:rPr>
        <w:t xml:space="preserve"> to know you </w:t>
      </w:r>
      <w:r w:rsidR="00A276CA">
        <w:rPr>
          <w:color w:val="000000" w:themeColor="text1"/>
          <w:sz w:val="24"/>
          <w:szCs w:val="24"/>
          <w:lang w:val="en-US"/>
        </w:rPr>
        <w:t xml:space="preserve">really well </w:t>
      </w:r>
      <w:r w:rsidR="00A276CA" w:rsidRPr="00A276CA">
        <w:rPr>
          <w:color w:val="000000" w:themeColor="text1"/>
          <w:sz w:val="24"/>
          <w:szCs w:val="24"/>
          <w:lang w:val="en-US"/>
        </w:rPr>
        <w:t>when you join the school in the Autumn</w:t>
      </w:r>
      <w:r w:rsidR="0025641E">
        <w:rPr>
          <w:color w:val="000000" w:themeColor="text1"/>
          <w:sz w:val="24"/>
          <w:szCs w:val="24"/>
          <w:lang w:val="en-US"/>
        </w:rPr>
        <w:t xml:space="preserve"> and to help you get to know us well too.</w:t>
      </w:r>
      <w:r w:rsidR="0047109C">
        <w:rPr>
          <w:color w:val="000000" w:themeColor="text1"/>
          <w:sz w:val="24"/>
          <w:szCs w:val="24"/>
          <w:lang w:val="en-US"/>
        </w:rPr>
        <w:t xml:space="preserve"> Have a great Summer!</w:t>
      </w:r>
    </w:p>
    <w:p w14:paraId="51C28D7E" w14:textId="0CA7FDA7" w:rsidR="00A276CA" w:rsidRPr="0047109C" w:rsidRDefault="0047109C">
      <w:pPr>
        <w:pStyle w:val="Body"/>
        <w:jc w:val="both"/>
        <w:rPr>
          <w:color w:val="000000" w:themeColor="text1"/>
          <w:sz w:val="24"/>
          <w:szCs w:val="24"/>
          <w:lang w:val="en-US"/>
        </w:rPr>
      </w:pPr>
      <w:r w:rsidRPr="0047109C">
        <w:rPr>
          <w:color w:val="000000" w:themeColor="text1"/>
          <w:sz w:val="24"/>
          <w:szCs w:val="24"/>
          <w:lang w:val="en-US"/>
        </w:rPr>
        <w:t>Ms Muir (Head of Year 7)</w:t>
      </w:r>
    </w:p>
    <w:p w14:paraId="339FED30" w14:textId="77870AD7" w:rsidR="00A276CA" w:rsidRPr="00A276CA" w:rsidRDefault="00A276CA" w:rsidP="00A276CA">
      <w:pPr>
        <w:pStyle w:val="Body"/>
        <w:numPr>
          <w:ilvl w:val="0"/>
          <w:numId w:val="17"/>
        </w:numPr>
        <w:ind w:left="360"/>
        <w:jc w:val="both"/>
        <w:rPr>
          <w:color w:val="000000" w:themeColor="text1"/>
          <w:sz w:val="24"/>
          <w:szCs w:val="24"/>
          <w:lang w:val="en-US"/>
        </w:rPr>
      </w:pPr>
      <w:r w:rsidRPr="00A276CA">
        <w:rPr>
          <w:color w:val="000000" w:themeColor="text1"/>
          <w:sz w:val="24"/>
          <w:szCs w:val="24"/>
          <w:lang w:val="en-US"/>
        </w:rPr>
        <w:t>Complete the following questionnaire and bring your completed version with you on the first day of school.</w:t>
      </w:r>
    </w:p>
    <w:p w14:paraId="0F6A3B1E" w14:textId="77777777" w:rsidR="00A276CA" w:rsidRDefault="00A276CA" w:rsidP="00A276C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</w:pPr>
      <w:r>
        <w:rPr>
          <w:rFonts w:ascii="ArialMT" w:hAnsi="ArialMT"/>
          <w:sz w:val="22"/>
          <w:szCs w:val="22"/>
        </w:rPr>
        <w:t>My name is:</w:t>
      </w:r>
      <w:r>
        <w:rPr>
          <w:rFonts w:ascii="ArialMT" w:hAnsi="ArialMT"/>
          <w:sz w:val="22"/>
          <w:szCs w:val="22"/>
        </w:rPr>
        <w:br/>
        <w:t>The Primary School I attended is:</w:t>
      </w:r>
      <w:r>
        <w:rPr>
          <w:rFonts w:ascii="ArialMT" w:hAnsi="ArialMT"/>
          <w:sz w:val="22"/>
          <w:szCs w:val="22"/>
        </w:rPr>
        <w:br/>
        <w:t>My favourite thing in the whole world is:</w:t>
      </w:r>
      <w:r>
        <w:rPr>
          <w:rFonts w:ascii="ArialMT" w:hAnsi="ArialMT"/>
          <w:sz w:val="22"/>
          <w:szCs w:val="22"/>
        </w:rPr>
        <w:br/>
        <w:t>I live with:</w:t>
      </w:r>
      <w:r>
        <w:rPr>
          <w:rFonts w:ascii="ArialMT" w:hAnsi="ArialMT"/>
          <w:sz w:val="22"/>
          <w:szCs w:val="22"/>
        </w:rPr>
        <w:br/>
        <w:t>The funniest person in my house is..</w:t>
      </w:r>
      <w:r>
        <w:rPr>
          <w:rFonts w:ascii="ArialMT" w:hAnsi="ArialMT"/>
          <w:sz w:val="22"/>
          <w:szCs w:val="22"/>
        </w:rPr>
        <w:br/>
        <w:t xml:space="preserve">If I was going to meet the Queen I would wear... </w:t>
      </w:r>
    </w:p>
    <w:p w14:paraId="04F229B1" w14:textId="77777777" w:rsidR="00A276CA" w:rsidRDefault="00A276CA" w:rsidP="00A276CA">
      <w:pPr>
        <w:pStyle w:val="NormalWeb"/>
        <w:spacing w:line="360" w:lineRule="auto"/>
        <w:rPr>
          <w:rFonts w:ascii="ArialMT" w:hAnsi="ArialMT"/>
          <w:sz w:val="22"/>
          <w:szCs w:val="22"/>
        </w:rPr>
      </w:pPr>
    </w:p>
    <w:p w14:paraId="3125E166" w14:textId="406BDC60" w:rsidR="00A276CA" w:rsidRDefault="00A276CA" w:rsidP="00A276C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  <w:rPr>
          <w:rFonts w:ascii="ArialMT" w:hAnsi="ArialMT"/>
          <w:sz w:val="22"/>
          <w:szCs w:val="22"/>
        </w:rPr>
      </w:pPr>
      <w:r>
        <w:rPr>
          <w:rFonts w:ascii="ArialMT" w:hAnsi="ArialMT"/>
          <w:sz w:val="22"/>
          <w:szCs w:val="22"/>
        </w:rPr>
        <w:t xml:space="preserve">I am very proud of the fact that this year I managed to/learnt to .... </w:t>
      </w:r>
    </w:p>
    <w:p w14:paraId="796AB095" w14:textId="74566321" w:rsidR="00A276CA" w:rsidRDefault="00A276CA" w:rsidP="00A276C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</w:pPr>
      <w:r>
        <w:rPr>
          <w:rFonts w:ascii="ArialMT" w:hAnsi="ArialMT"/>
          <w:sz w:val="22"/>
          <w:szCs w:val="22"/>
        </w:rPr>
        <w:t>My top three qualities are:</w:t>
      </w:r>
      <w:r>
        <w:rPr>
          <w:rFonts w:ascii="ArialMT" w:hAnsi="ArialMT"/>
          <w:sz w:val="22"/>
          <w:szCs w:val="22"/>
        </w:rPr>
        <w:br/>
        <w:t>I enjoy...</w:t>
      </w:r>
      <w:r>
        <w:rPr>
          <w:rFonts w:ascii="ArialMT" w:hAnsi="ArialMT"/>
          <w:sz w:val="22"/>
          <w:szCs w:val="22"/>
        </w:rPr>
        <w:br/>
        <w:t xml:space="preserve">I don’t enjoy... </w:t>
      </w:r>
    </w:p>
    <w:p w14:paraId="4CF77FCB" w14:textId="77777777" w:rsidR="003123EF" w:rsidRDefault="003123EF" w:rsidP="00A276CA">
      <w:pPr>
        <w:pStyle w:val="NormalWeb"/>
        <w:spacing w:line="360" w:lineRule="auto"/>
        <w:ind w:left="360"/>
        <w:rPr>
          <w:rFonts w:ascii="ArialMT" w:hAnsi="ArialMT"/>
          <w:sz w:val="22"/>
          <w:szCs w:val="22"/>
        </w:rPr>
      </w:pPr>
    </w:p>
    <w:p w14:paraId="0D05374C" w14:textId="1B788C2F" w:rsidR="00A276CA" w:rsidRDefault="00A276CA" w:rsidP="003123E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</w:pPr>
      <w:r>
        <w:rPr>
          <w:rFonts w:ascii="ArialMT" w:hAnsi="ArialMT"/>
          <w:sz w:val="22"/>
          <w:szCs w:val="22"/>
        </w:rPr>
        <w:t xml:space="preserve">When I move to </w:t>
      </w:r>
      <w:r w:rsidR="003123EF">
        <w:rPr>
          <w:rFonts w:ascii="ArialMT" w:hAnsi="ArialMT"/>
          <w:sz w:val="22"/>
          <w:szCs w:val="22"/>
        </w:rPr>
        <w:t xml:space="preserve">Wallington </w:t>
      </w:r>
      <w:r>
        <w:rPr>
          <w:rFonts w:ascii="ArialMT" w:hAnsi="ArialMT"/>
          <w:sz w:val="22"/>
          <w:szCs w:val="22"/>
        </w:rPr>
        <w:t>High School</w:t>
      </w:r>
      <w:r>
        <w:rPr>
          <w:rFonts w:ascii="ArialMT" w:hAnsi="ArialMT"/>
          <w:sz w:val="22"/>
          <w:szCs w:val="22"/>
        </w:rPr>
        <w:br/>
        <w:t>I am a little worried about ...</w:t>
      </w:r>
      <w:r>
        <w:rPr>
          <w:rFonts w:ascii="ArialMT" w:hAnsi="ArialMT"/>
          <w:sz w:val="22"/>
          <w:szCs w:val="22"/>
        </w:rPr>
        <w:br/>
        <w:t>Or</w:t>
      </w:r>
      <w:r>
        <w:rPr>
          <w:rFonts w:ascii="ArialMT" w:hAnsi="ArialMT"/>
          <w:sz w:val="22"/>
          <w:szCs w:val="22"/>
        </w:rPr>
        <w:br/>
        <w:t xml:space="preserve">One thing I don’t want to happen is... </w:t>
      </w:r>
    </w:p>
    <w:p w14:paraId="29FA19EF" w14:textId="77777777" w:rsidR="003123EF" w:rsidRDefault="003123EF" w:rsidP="00A276CA">
      <w:pPr>
        <w:pStyle w:val="NormalWeb"/>
        <w:spacing w:line="360" w:lineRule="auto"/>
        <w:ind w:left="360"/>
        <w:rPr>
          <w:rFonts w:ascii="ArialMT" w:hAnsi="ArialMT"/>
          <w:sz w:val="22"/>
          <w:szCs w:val="22"/>
        </w:rPr>
      </w:pPr>
    </w:p>
    <w:p w14:paraId="1C271922" w14:textId="719B7FB3" w:rsidR="00A276CA" w:rsidRDefault="00A276CA" w:rsidP="003123E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</w:pPr>
      <w:r>
        <w:rPr>
          <w:rFonts w:ascii="ArialMT" w:hAnsi="ArialMT"/>
          <w:sz w:val="22"/>
          <w:szCs w:val="22"/>
        </w:rPr>
        <w:t>When I move to Wallington High School</w:t>
      </w:r>
      <w:r>
        <w:rPr>
          <w:rFonts w:ascii="ArialMT" w:hAnsi="ArialMT"/>
          <w:sz w:val="22"/>
          <w:szCs w:val="22"/>
        </w:rPr>
        <w:br/>
        <w:t xml:space="preserve">I am really looking forward to... </w:t>
      </w:r>
      <w:r>
        <w:rPr>
          <w:rFonts w:ascii="ArialMT" w:hAnsi="ArialMT"/>
          <w:sz w:val="22"/>
          <w:szCs w:val="22"/>
        </w:rPr>
        <w:br/>
        <w:t>I can’t wait to...</w:t>
      </w:r>
      <w:r>
        <w:rPr>
          <w:rFonts w:ascii="ArialMT" w:hAnsi="ArialMT"/>
          <w:sz w:val="22"/>
          <w:szCs w:val="22"/>
        </w:rPr>
        <w:br/>
        <w:t>Or</w:t>
      </w:r>
      <w:r>
        <w:rPr>
          <w:rFonts w:ascii="ArialMT" w:hAnsi="ArialMT"/>
          <w:sz w:val="22"/>
          <w:szCs w:val="22"/>
        </w:rPr>
        <w:br/>
        <w:t xml:space="preserve">I would like to get involved with... </w:t>
      </w:r>
    </w:p>
    <w:p w14:paraId="29AE2A84" w14:textId="62316987" w:rsidR="00A276CA" w:rsidRPr="003123EF" w:rsidRDefault="00A276CA">
      <w:pPr>
        <w:pStyle w:val="Body"/>
        <w:jc w:val="both"/>
        <w:rPr>
          <w:color w:val="000000" w:themeColor="text1"/>
          <w:sz w:val="24"/>
          <w:szCs w:val="24"/>
          <w:lang w:val="en-US"/>
        </w:rPr>
      </w:pPr>
    </w:p>
    <w:p w14:paraId="6D5A31B7" w14:textId="54D6269B" w:rsidR="00A276CA" w:rsidRDefault="003123EF" w:rsidP="003123EF">
      <w:pPr>
        <w:pStyle w:val="Body"/>
        <w:numPr>
          <w:ilvl w:val="0"/>
          <w:numId w:val="17"/>
        </w:numPr>
        <w:jc w:val="both"/>
        <w:rPr>
          <w:color w:val="000000" w:themeColor="text1"/>
          <w:sz w:val="24"/>
          <w:szCs w:val="24"/>
          <w:lang w:val="en-US"/>
        </w:rPr>
      </w:pPr>
      <w:r w:rsidRPr="003123EF">
        <w:rPr>
          <w:color w:val="000000" w:themeColor="text1"/>
          <w:sz w:val="24"/>
          <w:szCs w:val="24"/>
          <w:lang w:val="en-US"/>
        </w:rPr>
        <w:t>Art Challenge: Using some of the answers from your completed questionnaire and/or anything else you would like to let us know about yourselves, create a painting</w:t>
      </w:r>
      <w:r w:rsidR="00675D3E">
        <w:rPr>
          <w:color w:val="000000" w:themeColor="text1"/>
          <w:sz w:val="24"/>
          <w:szCs w:val="24"/>
          <w:lang w:val="en-US"/>
        </w:rPr>
        <w:t xml:space="preserve"> or </w:t>
      </w:r>
      <w:r w:rsidRPr="003123EF">
        <w:rPr>
          <w:color w:val="000000" w:themeColor="text1"/>
          <w:sz w:val="24"/>
          <w:szCs w:val="24"/>
          <w:lang w:val="en-US"/>
        </w:rPr>
        <w:t>collage that represents you – your interests, beliefs</w:t>
      </w:r>
      <w:r>
        <w:rPr>
          <w:color w:val="000000" w:themeColor="text1"/>
          <w:sz w:val="24"/>
          <w:szCs w:val="24"/>
          <w:lang w:val="en-US"/>
        </w:rPr>
        <w:t xml:space="preserve">, </w:t>
      </w:r>
      <w:r w:rsidRPr="003123EF">
        <w:rPr>
          <w:color w:val="000000" w:themeColor="text1"/>
          <w:sz w:val="24"/>
          <w:szCs w:val="24"/>
          <w:lang w:val="en-US"/>
        </w:rPr>
        <w:t>qualities and characteristics.</w:t>
      </w:r>
      <w:r>
        <w:rPr>
          <w:color w:val="000000" w:themeColor="text1"/>
          <w:sz w:val="24"/>
          <w:szCs w:val="24"/>
          <w:lang w:val="en-US"/>
        </w:rPr>
        <w:t xml:space="preserve"> </w:t>
      </w:r>
      <w:r w:rsidR="00675D3E">
        <w:rPr>
          <w:color w:val="000000" w:themeColor="text1"/>
          <w:sz w:val="24"/>
          <w:szCs w:val="24"/>
          <w:lang w:val="en-US"/>
        </w:rPr>
        <w:t xml:space="preserve">Use your favourite colours and make it unique to you! </w:t>
      </w:r>
      <w:r>
        <w:rPr>
          <w:color w:val="000000" w:themeColor="text1"/>
          <w:sz w:val="24"/>
          <w:szCs w:val="24"/>
          <w:lang w:val="en-US"/>
        </w:rPr>
        <w:t xml:space="preserve">The sky’s the limit in terms of your </w:t>
      </w:r>
      <w:r w:rsidR="00675D3E">
        <w:rPr>
          <w:color w:val="000000" w:themeColor="text1"/>
          <w:sz w:val="24"/>
          <w:szCs w:val="24"/>
          <w:lang w:val="en-US"/>
        </w:rPr>
        <w:t>creativity but</w:t>
      </w:r>
      <w:r>
        <w:rPr>
          <w:color w:val="000000" w:themeColor="text1"/>
          <w:sz w:val="24"/>
          <w:szCs w:val="24"/>
          <w:lang w:val="en-US"/>
        </w:rPr>
        <w:t xml:space="preserve"> remember – you have to be able to bring it to school on the first day of term, so </w:t>
      </w:r>
      <w:r w:rsidR="00675D3E">
        <w:rPr>
          <w:color w:val="000000" w:themeColor="text1"/>
          <w:sz w:val="24"/>
          <w:szCs w:val="24"/>
          <w:lang w:val="en-US"/>
        </w:rPr>
        <w:t xml:space="preserve">A4 – A3 size would be best! </w:t>
      </w:r>
    </w:p>
    <w:p w14:paraId="396A8099" w14:textId="4AED06AE" w:rsidR="003123EF" w:rsidRDefault="003123EF" w:rsidP="003123EF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</w:p>
    <w:p w14:paraId="4A2089F3" w14:textId="1793BC9C" w:rsidR="003123EF" w:rsidRDefault="0025641E" w:rsidP="003123EF">
      <w:pPr>
        <w:pStyle w:val="Body"/>
        <w:jc w:val="both"/>
        <w:rPr>
          <w:color w:val="000000" w:themeColor="text1"/>
          <w:sz w:val="24"/>
          <w:szCs w:val="24"/>
          <w:lang w:val="en-US"/>
        </w:rPr>
      </w:pPr>
      <w:r w:rsidRPr="00675D3E">
        <w:rPr>
          <w:rFonts w:eastAsia="Times New Roman"/>
          <w:noProof/>
          <w:bdr w:val="none" w:sz="0" w:space="0" w:color="auto"/>
        </w:rPr>
        <w:drawing>
          <wp:anchor distT="0" distB="0" distL="114300" distR="114300" simplePos="0" relativeHeight="251653632" behindDoc="0" locked="0" layoutInCell="1" allowOverlap="1" wp14:anchorId="765AAADB" wp14:editId="387BBC82">
            <wp:simplePos x="0" y="0"/>
            <wp:positionH relativeFrom="margin">
              <wp:posOffset>144704</wp:posOffset>
            </wp:positionH>
            <wp:positionV relativeFrom="margin">
              <wp:posOffset>1990166</wp:posOffset>
            </wp:positionV>
            <wp:extent cx="3062605" cy="3062605"/>
            <wp:effectExtent l="0" t="0" r="0" b="0"/>
            <wp:wrapSquare wrapText="bothSides"/>
            <wp:docPr id="4" name="Picture 4" descr="80 Easy Creative Projects for Kids - Babble Dabble 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0 Easy Creative Projects for Kids - Babble Dabble D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5D3E" w:rsidRPr="00675D3E">
        <w:rPr>
          <w:rFonts w:eastAsia="Times New Roman"/>
          <w:noProof/>
          <w:bdr w:val="none" w:sz="0" w:space="0" w:color="auto"/>
        </w:rPr>
        <w:drawing>
          <wp:anchor distT="0" distB="0" distL="114300" distR="114300" simplePos="0" relativeHeight="251654656" behindDoc="0" locked="0" layoutInCell="1" allowOverlap="1" wp14:anchorId="71E153E4" wp14:editId="083B99CA">
            <wp:simplePos x="0" y="0"/>
            <wp:positionH relativeFrom="column">
              <wp:posOffset>3587568</wp:posOffset>
            </wp:positionH>
            <wp:positionV relativeFrom="paragraph">
              <wp:posOffset>154850</wp:posOffset>
            </wp:positionV>
            <wp:extent cx="2102485" cy="2943860"/>
            <wp:effectExtent l="0" t="0" r="5715" b="2540"/>
            <wp:wrapSquare wrapText="bothSides"/>
            <wp:docPr id="7" name="Picture 7" descr="Two Project Ideas for 6th Grade Art: Half Faces and Wi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wo Project Ideas for 6th Grade Art: Half Faces and Wir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4" t="3428" r="15606"/>
                    <a:stretch/>
                  </pic:blipFill>
                  <pic:spPr bwMode="auto">
                    <a:xfrm>
                      <a:off x="0" y="0"/>
                      <a:ext cx="210248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30F5B" w14:textId="2BD796C3" w:rsidR="003123EF" w:rsidRPr="003123EF" w:rsidRDefault="003123EF" w:rsidP="003123EF">
      <w:pPr>
        <w:pStyle w:val="Body"/>
        <w:jc w:val="both"/>
        <w:rPr>
          <w:color w:val="000000" w:themeColor="text1"/>
          <w:sz w:val="24"/>
          <w:szCs w:val="24"/>
          <w:lang w:val="en-US"/>
        </w:rPr>
      </w:pPr>
    </w:p>
    <w:p w14:paraId="18F6661B" w14:textId="0106AEA0" w:rsidR="00A276CA" w:rsidRPr="00F52594" w:rsidRDefault="00675D3E">
      <w:pPr>
        <w:pStyle w:val="Body"/>
        <w:jc w:val="both"/>
        <w:rPr>
          <w:color w:val="FF2D21" w:themeColor="accent5"/>
          <w:sz w:val="24"/>
          <w:szCs w:val="24"/>
          <w:lang w:val="en-US"/>
        </w:rPr>
      </w:pPr>
      <w:r w:rsidRPr="00675D3E">
        <w:rPr>
          <w:rFonts w:eastAsia="Times New Roman"/>
          <w:bdr w:val="none" w:sz="0" w:space="0" w:color="auto"/>
        </w:rPr>
        <w:fldChar w:fldCharType="begin"/>
      </w:r>
      <w:r w:rsidR="00CE0EFD">
        <w:rPr>
          <w:rFonts w:eastAsia="Times New Roman"/>
          <w:bdr w:val="none" w:sz="0" w:space="0" w:color="auto"/>
        </w:rPr>
        <w:instrText xml:space="preserve"> INCLUDEPICTURE "C:\\var\\folders\\js\\vx94nrlx7ds65xc96c1rphbm0000gn\\T\\com.microsoft.Word\\WebArchiveCopyPasteTempFiles\\21f5027de3944d2a6cf34464075891da883261dd_large.jpg" \* MERGEFORMAT </w:instrText>
      </w:r>
      <w:r w:rsidRPr="00675D3E">
        <w:rPr>
          <w:rFonts w:eastAsia="Times New Roman"/>
          <w:bdr w:val="none" w:sz="0" w:space="0" w:color="auto"/>
        </w:rPr>
        <w:fldChar w:fldCharType="end"/>
      </w:r>
    </w:p>
    <w:p w14:paraId="3DD304D1" w14:textId="74667CAF" w:rsidR="00F52594" w:rsidRPr="00F52594" w:rsidRDefault="00F52594">
      <w:pPr>
        <w:pStyle w:val="Body"/>
        <w:jc w:val="both"/>
        <w:rPr>
          <w:color w:val="FF2D21" w:themeColor="accent5"/>
          <w:sz w:val="24"/>
          <w:szCs w:val="24"/>
          <w:lang w:val="en-US"/>
        </w:rPr>
      </w:pPr>
    </w:p>
    <w:p w14:paraId="0F59903E" w14:textId="3A4FF7CB" w:rsidR="00675D3E" w:rsidRPr="00675D3E" w:rsidRDefault="00675D3E" w:rsidP="00675D3E">
      <w:r w:rsidRPr="00675D3E">
        <w:fldChar w:fldCharType="begin"/>
      </w:r>
      <w:r w:rsidR="00CE0EFD">
        <w:instrText xml:space="preserve"> INCLUDEPICTURE "C:\\var\\folders\\js\\vx94nrlx7ds65xc96c1rphbm0000gn\\T\\com.microsoft.Word\\WebArchiveCopyPasteTempFiles\\80-Easy-Creative-Projects-for-Kids-ART2-c2.jpg" \* MERGEFORMAT </w:instrText>
      </w:r>
      <w:r w:rsidRPr="00675D3E">
        <w:fldChar w:fldCharType="end"/>
      </w:r>
    </w:p>
    <w:p w14:paraId="591780E4" w14:textId="75B88749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432B0144" w14:textId="63DC7062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1AD041E9" w14:textId="427D471C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5B1DD13D" w14:textId="21F109B9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370EBBA6" w14:textId="4B41A70C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30B245BC" w14:textId="422A16FC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63C0ABA5" w14:textId="61A181D1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325366E1" w14:textId="712ECCF7" w:rsidR="00F52594" w:rsidRDefault="00404AEA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  <w:r w:rsidRPr="00404AEA">
        <w:rPr>
          <w:rFonts w:eastAsia="Times New Roman"/>
          <w:noProof/>
          <w:bdr w:val="none" w:sz="0" w:space="0" w:color="auto"/>
        </w:rPr>
        <w:drawing>
          <wp:anchor distT="0" distB="0" distL="114300" distR="114300" simplePos="0" relativeHeight="251657728" behindDoc="0" locked="0" layoutInCell="1" allowOverlap="1" wp14:anchorId="78F049F4" wp14:editId="035C514A">
            <wp:simplePos x="0" y="0"/>
            <wp:positionH relativeFrom="column">
              <wp:posOffset>3641090</wp:posOffset>
            </wp:positionH>
            <wp:positionV relativeFrom="paragraph">
              <wp:posOffset>98606</wp:posOffset>
            </wp:positionV>
            <wp:extent cx="2204085" cy="2938780"/>
            <wp:effectExtent l="0" t="0" r="5715" b="0"/>
            <wp:wrapSquare wrapText="bothSides"/>
            <wp:docPr id="8" name="Picture 8" descr="Motivational Art: Prints, Paintings, Posters &amp; Framed Wall Artwor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tivational Art: Prints, Paintings, Posters &amp; Framed Wall Artwork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44E57" w14:textId="62D15051" w:rsidR="00F52594" w:rsidRDefault="00404AEA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  <w:r w:rsidRPr="00675D3E">
        <w:rPr>
          <w:rFonts w:eastAsia="Times New Roman"/>
          <w:noProof/>
          <w:bdr w:val="none" w:sz="0" w:space="0" w:color="auto"/>
        </w:rPr>
        <w:drawing>
          <wp:anchor distT="0" distB="0" distL="114300" distR="114300" simplePos="0" relativeHeight="251656704" behindDoc="0" locked="0" layoutInCell="1" allowOverlap="1" wp14:anchorId="064B6843" wp14:editId="435DD3A5">
            <wp:simplePos x="0" y="0"/>
            <wp:positionH relativeFrom="column">
              <wp:posOffset>215265</wp:posOffset>
            </wp:positionH>
            <wp:positionV relativeFrom="paragraph">
              <wp:posOffset>112213</wp:posOffset>
            </wp:positionV>
            <wp:extent cx="2853690" cy="2137410"/>
            <wp:effectExtent l="0" t="0" r="3810" b="0"/>
            <wp:wrapSquare wrapText="bothSides"/>
            <wp:docPr id="5" name="Picture 5" descr="6 Matisse Art Projects To Get Stuck I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 Matisse Art Projects To Get Stuck Int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ECCAE" w14:textId="42A753E3" w:rsidR="00675D3E" w:rsidRPr="00675D3E" w:rsidRDefault="00675D3E" w:rsidP="00675D3E">
      <w:r w:rsidRPr="00675D3E">
        <w:fldChar w:fldCharType="begin"/>
      </w:r>
      <w:r w:rsidR="00CE0EFD">
        <w:instrText xml:space="preserve"> INCLUDEPICTURE "C:\\var\\folders\\js\\vx94nrlx7ds65xc96c1rphbm0000gn\\T\\com.microsoft.Word\\WebArchiveCopyPasteTempFiles\\779614_45658fbe468a4201a7e6da54bdb4eff6~mv2.jpg" \* MERGEFORMAT </w:instrText>
      </w:r>
      <w:r w:rsidRPr="00675D3E">
        <w:fldChar w:fldCharType="end"/>
      </w:r>
      <w:r w:rsidRPr="00675D3E">
        <w:t xml:space="preserve"> </w:t>
      </w:r>
    </w:p>
    <w:p w14:paraId="35521877" w14:textId="084808EC" w:rsidR="00404AEA" w:rsidRPr="00404AEA" w:rsidRDefault="00404AEA" w:rsidP="00404AEA">
      <w:r w:rsidRPr="00404AEA">
        <w:fldChar w:fldCharType="begin"/>
      </w:r>
      <w:r w:rsidR="00CE0EFD">
        <w:instrText xml:space="preserve"> INCLUDEPICTURE "C:\\var\\folders\\js\\vx94nrlx7ds65xc96c1rphbm0000gn\\T\\com.microsoft.Word\\WebArchiveCopyPasteTempFiles\\lamai-mccartan-floral-quote-i-indigo_u-l-psv4yu0.jpg?src=gp&amp;w=300&amp;h=300" \* MERGEFORMAT </w:instrText>
      </w:r>
      <w:r w:rsidRPr="00404AEA">
        <w:fldChar w:fldCharType="end"/>
      </w:r>
    </w:p>
    <w:p w14:paraId="15EB7868" w14:textId="10B52CE9" w:rsidR="00675D3E" w:rsidRPr="00675D3E" w:rsidRDefault="00675D3E" w:rsidP="00675D3E"/>
    <w:p w14:paraId="618126D6" w14:textId="1D1C9C05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673E55A0" w14:textId="4B6B97E1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728FCB9E" w14:textId="07FB2A2D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79B0A447" w14:textId="1A4AB34D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41D4D098" w14:textId="374C43DF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3DA50899" w14:textId="7F47A381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7A588877" w14:textId="31784022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6D41186A" w14:textId="75527FF5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7903D81B" w14:textId="238678A0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15CC675C" w14:textId="77777777" w:rsidR="00404AEA" w:rsidRDefault="00404AEA" w:rsidP="00404AEA">
      <w:pPr>
        <w:pStyle w:val="Body"/>
        <w:numPr>
          <w:ilvl w:val="0"/>
          <w:numId w:val="17"/>
        </w:numPr>
        <w:jc w:val="both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>Reading</w:t>
      </w:r>
      <w:r w:rsidRPr="003123EF">
        <w:rPr>
          <w:color w:val="000000" w:themeColor="text1"/>
          <w:sz w:val="24"/>
          <w:szCs w:val="24"/>
          <w:lang w:val="en-US"/>
        </w:rPr>
        <w:t xml:space="preserve"> Challenge: </w:t>
      </w:r>
      <w:r>
        <w:rPr>
          <w:color w:val="000000" w:themeColor="text1"/>
          <w:sz w:val="24"/>
          <w:szCs w:val="24"/>
          <w:lang w:val="en-US"/>
        </w:rPr>
        <w:t>Reading is an incredibly important aspect of your education – it makes you more knowledgeable about the world and more empathetic to the people in it.</w:t>
      </w:r>
    </w:p>
    <w:p w14:paraId="65C9785B" w14:textId="77777777" w:rsidR="00404AEA" w:rsidRDefault="00404AEA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>Reading novels is one of life’s great pleasures. During Year 7, we expect you to spend at least 20 minutes each day reading a novel – this roughly equates to a new novel each fortnight.</w:t>
      </w:r>
    </w:p>
    <w:p w14:paraId="78E6E6F0" w14:textId="0BD6770F" w:rsidR="00404AEA" w:rsidRDefault="007A3619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>Therefore, o</w:t>
      </w:r>
      <w:r w:rsidR="00404AEA">
        <w:rPr>
          <w:color w:val="000000" w:themeColor="text1"/>
          <w:sz w:val="24"/>
          <w:szCs w:val="24"/>
          <w:lang w:val="en-US"/>
        </w:rPr>
        <w:t xml:space="preserve">ver the 6 weeks of the Summer Holidays, </w:t>
      </w:r>
      <w:r w:rsidR="00F4537B">
        <w:rPr>
          <w:color w:val="000000" w:themeColor="text1"/>
          <w:sz w:val="24"/>
          <w:szCs w:val="24"/>
          <w:lang w:val="en-US"/>
        </w:rPr>
        <w:t>we</w:t>
      </w:r>
      <w:r w:rsidR="00404AEA">
        <w:rPr>
          <w:color w:val="000000" w:themeColor="text1"/>
          <w:sz w:val="24"/>
          <w:szCs w:val="24"/>
          <w:lang w:val="en-US"/>
        </w:rPr>
        <w:t xml:space="preserve">’d like you to read </w:t>
      </w:r>
      <w:r w:rsidR="00404AEA" w:rsidRPr="00404AEA">
        <w:rPr>
          <w:color w:val="000000" w:themeColor="text1"/>
          <w:sz w:val="24"/>
          <w:szCs w:val="24"/>
          <w:u w:val="single"/>
          <w:lang w:val="en-US"/>
        </w:rPr>
        <w:t xml:space="preserve">3 x new novels. </w:t>
      </w:r>
      <w:r w:rsidR="00404AEA">
        <w:rPr>
          <w:color w:val="000000" w:themeColor="text1"/>
          <w:sz w:val="24"/>
          <w:szCs w:val="24"/>
          <w:lang w:val="en-US"/>
        </w:rPr>
        <w:t xml:space="preserve">You may have some books at home which you’ve been meaning to read – now’s the time!  </w:t>
      </w:r>
      <w:r>
        <w:rPr>
          <w:color w:val="000000" w:themeColor="text1"/>
          <w:sz w:val="24"/>
          <w:szCs w:val="24"/>
          <w:lang w:val="en-US"/>
        </w:rPr>
        <w:t>Alternatively, public libraries should be opening over the holidays or there are some great offers on Amazon.</w:t>
      </w:r>
    </w:p>
    <w:p w14:paraId="448233AF" w14:textId="5FF9475F" w:rsidR="007A3619" w:rsidRDefault="007A3619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 xml:space="preserve">Here are some </w:t>
      </w:r>
      <w:r w:rsidR="005840D2">
        <w:rPr>
          <w:color w:val="000000" w:themeColor="text1"/>
          <w:sz w:val="24"/>
          <w:szCs w:val="24"/>
          <w:lang w:val="en-US"/>
        </w:rPr>
        <w:t>websites</w:t>
      </w:r>
      <w:r>
        <w:rPr>
          <w:color w:val="000000" w:themeColor="text1"/>
          <w:sz w:val="24"/>
          <w:szCs w:val="24"/>
          <w:lang w:val="en-US"/>
        </w:rPr>
        <w:t xml:space="preserve"> to get you thinking about what </w:t>
      </w:r>
      <w:r w:rsidR="0025641E">
        <w:rPr>
          <w:color w:val="000000" w:themeColor="text1"/>
          <w:sz w:val="24"/>
          <w:szCs w:val="24"/>
          <w:lang w:val="en-US"/>
        </w:rPr>
        <w:t xml:space="preserve">you’d like </w:t>
      </w:r>
      <w:r>
        <w:rPr>
          <w:color w:val="000000" w:themeColor="text1"/>
          <w:sz w:val="24"/>
          <w:szCs w:val="24"/>
          <w:lang w:val="en-US"/>
        </w:rPr>
        <w:t>to read</w:t>
      </w:r>
      <w:r w:rsidR="005840D2">
        <w:rPr>
          <w:color w:val="000000" w:themeColor="text1"/>
          <w:sz w:val="24"/>
          <w:szCs w:val="24"/>
          <w:lang w:val="en-US"/>
        </w:rPr>
        <w:t>. Choose something which interests you and you’ll be away:</w:t>
      </w:r>
    </w:p>
    <w:p w14:paraId="702F6347" w14:textId="61555E93" w:rsidR="007A3619" w:rsidRDefault="00CE0EFD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  <w:hyperlink r:id="rId13" w:history="1">
        <w:r w:rsidR="007A3619" w:rsidRPr="004626BE">
          <w:rPr>
            <w:rStyle w:val="Hyperlink"/>
            <w:sz w:val="24"/>
            <w:szCs w:val="24"/>
            <w:lang w:val="en-US"/>
          </w:rPr>
          <w:t>https://carnegiegreenaway.org.uk/cilip-carnegie-medal-shortlist-2020/</w:t>
        </w:r>
      </w:hyperlink>
    </w:p>
    <w:p w14:paraId="231A0D2A" w14:textId="77777777" w:rsidR="005840D2" w:rsidRDefault="005840D2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</w:p>
    <w:p w14:paraId="0B34406E" w14:textId="6D616FAD" w:rsidR="007A3619" w:rsidRDefault="00CE0EFD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  <w:hyperlink r:id="rId14" w:history="1">
        <w:r w:rsidR="005840D2" w:rsidRPr="004626BE">
          <w:rPr>
            <w:rStyle w:val="Hyperlink"/>
            <w:sz w:val="24"/>
            <w:szCs w:val="24"/>
            <w:lang w:val="en-US"/>
          </w:rPr>
          <w:t>https://www.penguin.co.uk/articles/children/2019/apr/must-read-books-for-9-12-year-olds.html</w:t>
        </w:r>
      </w:hyperlink>
    </w:p>
    <w:p w14:paraId="4E06436C" w14:textId="77777777" w:rsidR="005840D2" w:rsidRDefault="005840D2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</w:p>
    <w:p w14:paraId="2F6468FC" w14:textId="2D227C99" w:rsidR="005840D2" w:rsidRDefault="00CE0EFD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  <w:hyperlink r:id="rId15" w:history="1">
        <w:r w:rsidR="005840D2" w:rsidRPr="004626BE">
          <w:rPr>
            <w:rStyle w:val="Hyperlink"/>
            <w:sz w:val="24"/>
            <w:szCs w:val="24"/>
            <w:lang w:val="en-US"/>
          </w:rPr>
          <w:t>https://www.booktrust.org.uk/booklists/1/100-best-books-9-11/</w:t>
        </w:r>
      </w:hyperlink>
    </w:p>
    <w:p w14:paraId="1F12CA0F" w14:textId="54C52D07" w:rsidR="005840D2" w:rsidRDefault="005840D2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88B90BF" wp14:editId="49D48148">
            <wp:simplePos x="0" y="0"/>
            <wp:positionH relativeFrom="column">
              <wp:posOffset>2113552</wp:posOffset>
            </wp:positionH>
            <wp:positionV relativeFrom="paragraph">
              <wp:posOffset>358140</wp:posOffset>
            </wp:positionV>
            <wp:extent cx="1784350" cy="2795270"/>
            <wp:effectExtent l="0" t="0" r="6350" b="0"/>
            <wp:wrapSquare wrapText="bothSides"/>
            <wp:docPr id="10" name="Picture 10" descr="A Monster Calls by Patrick 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Monster Calls by Patrick Nes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2914C9C7" wp14:editId="58A4CBFC">
            <wp:simplePos x="0" y="0"/>
            <wp:positionH relativeFrom="column">
              <wp:posOffset>4186555</wp:posOffset>
            </wp:positionH>
            <wp:positionV relativeFrom="paragraph">
              <wp:posOffset>358140</wp:posOffset>
            </wp:positionV>
            <wp:extent cx="1832610" cy="2795270"/>
            <wp:effectExtent l="0" t="0" r="0" b="0"/>
            <wp:wrapSquare wrapText="bothSides"/>
            <wp:docPr id="11" name="Picture 11" descr="Northern Lights: His Dark Materials 1: Amazon.co.uk: Phi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rthern Lights: His Dark Materials 1: Amazon.co.uk: Philip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59457" w14:textId="079AB2AC" w:rsidR="005840D2" w:rsidRDefault="005840D2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96F5DC5" wp14:editId="4561B8B5">
            <wp:simplePos x="0" y="0"/>
            <wp:positionH relativeFrom="column">
              <wp:posOffset>6350</wp:posOffset>
            </wp:positionH>
            <wp:positionV relativeFrom="paragraph">
              <wp:posOffset>55063</wp:posOffset>
            </wp:positionV>
            <wp:extent cx="1826895" cy="2795270"/>
            <wp:effectExtent l="0" t="0" r="190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418E5" w14:textId="673F8454" w:rsidR="005840D2" w:rsidRDefault="005840D2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</w:p>
    <w:p w14:paraId="0AC4675B" w14:textId="77777777" w:rsidR="00DA562E" w:rsidRDefault="00DA562E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</w:p>
    <w:p w14:paraId="2A6234E6" w14:textId="6E13D4F4" w:rsidR="005840D2" w:rsidRDefault="005840D2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</w:p>
    <w:p w14:paraId="60F11548" w14:textId="5ABCF8CD" w:rsidR="007A3619" w:rsidRDefault="00F4537B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 xml:space="preserve">4.) The ‘Getting </w:t>
      </w:r>
      <w:r w:rsidR="0025641E">
        <w:rPr>
          <w:color w:val="000000" w:themeColor="text1"/>
          <w:sz w:val="24"/>
          <w:szCs w:val="24"/>
          <w:lang w:val="en-US"/>
        </w:rPr>
        <w:t>t</w:t>
      </w:r>
      <w:r>
        <w:rPr>
          <w:color w:val="000000" w:themeColor="text1"/>
          <w:sz w:val="24"/>
          <w:szCs w:val="24"/>
          <w:lang w:val="en-US"/>
        </w:rPr>
        <w:t>o Know Your New School’ Challenge!</w:t>
      </w:r>
    </w:p>
    <w:p w14:paraId="43ADB55F" w14:textId="267732F6" w:rsidR="00F4537B" w:rsidRDefault="00F4537B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>Read through your copy of ‘Moving Up’ magazine, read/watch all of the resources that we’ve made for you on the ‘Transition’ section of our website and have a look at other areas of the school website to familiarize yourself with secondary school life</w:t>
      </w:r>
      <w:r w:rsidR="0025641E">
        <w:rPr>
          <w:color w:val="000000" w:themeColor="text1"/>
          <w:sz w:val="24"/>
          <w:szCs w:val="24"/>
          <w:lang w:val="en-US"/>
        </w:rPr>
        <w:t xml:space="preserve"> at WHSG.</w:t>
      </w:r>
    </w:p>
    <w:p w14:paraId="0975026C" w14:textId="2D513E54" w:rsidR="00F4537B" w:rsidRDefault="00F4537B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>Once you’ve done your research, complete the following grid:</w:t>
      </w:r>
    </w:p>
    <w:p w14:paraId="20D0DC95" w14:textId="2E19D0A6" w:rsidR="00F4537B" w:rsidRDefault="00F4537B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</w:p>
    <w:tbl>
      <w:tblPr>
        <w:tblStyle w:val="GridTable2Accent6"/>
        <w:tblW w:w="0" w:type="auto"/>
        <w:tblInd w:w="250" w:type="dxa"/>
        <w:tblLook w:val="04A0" w:firstRow="1" w:lastRow="0" w:firstColumn="1" w:lastColumn="0" w:noHBand="0" w:noVBand="1"/>
      </w:tblPr>
      <w:tblGrid>
        <w:gridCol w:w="4728"/>
        <w:gridCol w:w="4978"/>
      </w:tblGrid>
      <w:tr w:rsidR="00F4537B" w14:paraId="5A1CE495" w14:textId="77777777" w:rsidTr="002564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  <w:tcBorders>
              <w:top w:val="single" w:sz="4" w:space="0" w:color="7030A0"/>
              <w:left w:val="single" w:sz="4" w:space="0" w:color="7030A0"/>
            </w:tcBorders>
          </w:tcPr>
          <w:p w14:paraId="79440D7F" w14:textId="1EFE3C58" w:rsidR="00F4537B" w:rsidRPr="0025641E" w:rsidRDefault="0025641E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25641E"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Questions:</w:t>
            </w:r>
          </w:p>
        </w:tc>
        <w:tc>
          <w:tcPr>
            <w:tcW w:w="4978" w:type="dxa"/>
            <w:tcBorders>
              <w:top w:val="single" w:sz="4" w:space="0" w:color="7030A0"/>
              <w:right w:val="single" w:sz="4" w:space="0" w:color="7030A0"/>
            </w:tcBorders>
          </w:tcPr>
          <w:p w14:paraId="42C6A7B7" w14:textId="28949FC2" w:rsidR="00F4537B" w:rsidRPr="0025641E" w:rsidRDefault="0025641E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25641E"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Answers:</w:t>
            </w:r>
          </w:p>
        </w:tc>
      </w:tr>
      <w:tr w:rsidR="00F4537B" w14:paraId="432EBFBB" w14:textId="77777777" w:rsidTr="00256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  <w:tcBorders>
              <w:left w:val="single" w:sz="4" w:space="0" w:color="7030A0"/>
            </w:tcBorders>
          </w:tcPr>
          <w:p w14:paraId="2179FE73" w14:textId="2E8F7E16" w:rsidR="00F4537B" w:rsidRPr="0025641E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25641E"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Full Name of the school</w:t>
            </w:r>
          </w:p>
        </w:tc>
        <w:tc>
          <w:tcPr>
            <w:tcW w:w="4978" w:type="dxa"/>
            <w:tcBorders>
              <w:right w:val="single" w:sz="4" w:space="0" w:color="7030A0"/>
            </w:tcBorders>
          </w:tcPr>
          <w:p w14:paraId="60233ED8" w14:textId="77777777" w:rsidR="00F4537B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4537B" w14:paraId="788B9EFE" w14:textId="77777777" w:rsidTr="00256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  <w:tcBorders>
              <w:left w:val="single" w:sz="4" w:space="0" w:color="7030A0"/>
            </w:tcBorders>
          </w:tcPr>
          <w:p w14:paraId="1CC09601" w14:textId="77777777" w:rsidR="00F4537B" w:rsidRPr="0025641E" w:rsidRDefault="0025641E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25641E"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History and age of the school</w:t>
            </w:r>
          </w:p>
          <w:p w14:paraId="737E4BE9" w14:textId="3CB59276" w:rsidR="0025641E" w:rsidRPr="0025641E" w:rsidRDefault="0025641E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978" w:type="dxa"/>
            <w:tcBorders>
              <w:right w:val="single" w:sz="4" w:space="0" w:color="7030A0"/>
            </w:tcBorders>
          </w:tcPr>
          <w:p w14:paraId="4F3327D3" w14:textId="77777777" w:rsidR="00F4537B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4537B" w14:paraId="2B9ED0A3" w14:textId="77777777" w:rsidTr="00256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  <w:tcBorders>
              <w:left w:val="single" w:sz="4" w:space="0" w:color="7030A0"/>
            </w:tcBorders>
          </w:tcPr>
          <w:p w14:paraId="5E8F42C5" w14:textId="77777777" w:rsidR="00F4537B" w:rsidRPr="0025641E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25641E"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School Address</w:t>
            </w:r>
          </w:p>
          <w:p w14:paraId="1F5F7235" w14:textId="45EADF8F" w:rsidR="0025641E" w:rsidRPr="0025641E" w:rsidRDefault="0025641E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978" w:type="dxa"/>
            <w:tcBorders>
              <w:right w:val="single" w:sz="4" w:space="0" w:color="7030A0"/>
            </w:tcBorders>
          </w:tcPr>
          <w:p w14:paraId="2BAD1F84" w14:textId="77777777" w:rsidR="00F4537B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4537B" w14:paraId="73270505" w14:textId="77777777" w:rsidTr="00256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  <w:tcBorders>
              <w:left w:val="single" w:sz="4" w:space="0" w:color="7030A0"/>
            </w:tcBorders>
          </w:tcPr>
          <w:p w14:paraId="06B6D436" w14:textId="583C92FA" w:rsidR="00F4537B" w:rsidRPr="0025641E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25641E"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School Telephone Number</w:t>
            </w:r>
          </w:p>
        </w:tc>
        <w:tc>
          <w:tcPr>
            <w:tcW w:w="4978" w:type="dxa"/>
            <w:tcBorders>
              <w:right w:val="single" w:sz="4" w:space="0" w:color="7030A0"/>
            </w:tcBorders>
          </w:tcPr>
          <w:p w14:paraId="2EF7CAAC" w14:textId="77777777" w:rsidR="00F4537B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4537B" w14:paraId="76B14234" w14:textId="77777777" w:rsidTr="00256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  <w:tcBorders>
              <w:left w:val="single" w:sz="4" w:space="0" w:color="7030A0"/>
            </w:tcBorders>
          </w:tcPr>
          <w:p w14:paraId="35C80E7B" w14:textId="063482DD" w:rsidR="00F4537B" w:rsidRPr="0025641E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25641E"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Name of the Head Teacher</w:t>
            </w:r>
          </w:p>
        </w:tc>
        <w:tc>
          <w:tcPr>
            <w:tcW w:w="4978" w:type="dxa"/>
            <w:tcBorders>
              <w:right w:val="single" w:sz="4" w:space="0" w:color="7030A0"/>
            </w:tcBorders>
          </w:tcPr>
          <w:p w14:paraId="56E051DC" w14:textId="77777777" w:rsidR="00F4537B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4537B" w14:paraId="1774493B" w14:textId="77777777" w:rsidTr="00256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  <w:tcBorders>
              <w:left w:val="single" w:sz="4" w:space="0" w:color="7030A0"/>
            </w:tcBorders>
          </w:tcPr>
          <w:p w14:paraId="171B36BD" w14:textId="10812177" w:rsidR="00F4537B" w:rsidRPr="0025641E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25641E"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School starts at:</w:t>
            </w:r>
          </w:p>
        </w:tc>
        <w:tc>
          <w:tcPr>
            <w:tcW w:w="4978" w:type="dxa"/>
            <w:tcBorders>
              <w:right w:val="single" w:sz="4" w:space="0" w:color="7030A0"/>
            </w:tcBorders>
          </w:tcPr>
          <w:p w14:paraId="0A0FB3E0" w14:textId="77777777" w:rsidR="00F4537B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4537B" w14:paraId="74ABC955" w14:textId="77777777" w:rsidTr="00256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  <w:tcBorders>
              <w:left w:val="single" w:sz="4" w:space="0" w:color="7030A0"/>
            </w:tcBorders>
          </w:tcPr>
          <w:p w14:paraId="2E574BD7" w14:textId="378488B2" w:rsidR="00F4537B" w:rsidRPr="0025641E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25641E"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School ends at:</w:t>
            </w:r>
          </w:p>
        </w:tc>
        <w:tc>
          <w:tcPr>
            <w:tcW w:w="4978" w:type="dxa"/>
            <w:tcBorders>
              <w:right w:val="single" w:sz="4" w:space="0" w:color="7030A0"/>
            </w:tcBorders>
          </w:tcPr>
          <w:p w14:paraId="66054EC5" w14:textId="77777777" w:rsidR="00F4537B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4537B" w14:paraId="26446B37" w14:textId="77777777" w:rsidTr="00256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  <w:tcBorders>
              <w:left w:val="single" w:sz="4" w:space="0" w:color="7030A0"/>
            </w:tcBorders>
          </w:tcPr>
          <w:p w14:paraId="769369B3" w14:textId="0C0F7752" w:rsidR="00F4537B" w:rsidRPr="0025641E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25641E"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How long will it take you to get to school?</w:t>
            </w:r>
          </w:p>
        </w:tc>
        <w:tc>
          <w:tcPr>
            <w:tcW w:w="4978" w:type="dxa"/>
            <w:tcBorders>
              <w:right w:val="single" w:sz="4" w:space="0" w:color="7030A0"/>
            </w:tcBorders>
          </w:tcPr>
          <w:p w14:paraId="104AF277" w14:textId="77777777" w:rsidR="00F4537B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4537B" w14:paraId="6ABB6E94" w14:textId="77777777" w:rsidTr="00256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  <w:tcBorders>
              <w:left w:val="single" w:sz="4" w:space="0" w:color="7030A0"/>
            </w:tcBorders>
          </w:tcPr>
          <w:p w14:paraId="6A407086" w14:textId="3983D8FB" w:rsidR="00F4537B" w:rsidRPr="0025641E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25641E"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What time will you have to leave home in the morning?</w:t>
            </w:r>
          </w:p>
        </w:tc>
        <w:tc>
          <w:tcPr>
            <w:tcW w:w="4978" w:type="dxa"/>
            <w:tcBorders>
              <w:right w:val="single" w:sz="4" w:space="0" w:color="7030A0"/>
            </w:tcBorders>
          </w:tcPr>
          <w:p w14:paraId="4529AC15" w14:textId="77777777" w:rsidR="00F4537B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25641E" w14:paraId="04FA3275" w14:textId="77777777" w:rsidTr="00256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  <w:tcBorders>
              <w:left w:val="single" w:sz="4" w:space="0" w:color="7030A0"/>
            </w:tcBorders>
          </w:tcPr>
          <w:p w14:paraId="50DA4A0E" w14:textId="0D3AA5CF" w:rsidR="0025641E" w:rsidRPr="0025641E" w:rsidRDefault="0025641E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25641E"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What was our school play in Feb 2020?</w:t>
            </w:r>
          </w:p>
        </w:tc>
        <w:tc>
          <w:tcPr>
            <w:tcW w:w="4978" w:type="dxa"/>
            <w:tcBorders>
              <w:right w:val="single" w:sz="4" w:space="0" w:color="7030A0"/>
            </w:tcBorders>
          </w:tcPr>
          <w:p w14:paraId="6157EBB4" w14:textId="77777777" w:rsidR="0025641E" w:rsidRDefault="0025641E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25641E" w14:paraId="7C599C8E" w14:textId="77777777" w:rsidTr="00256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  <w:tcBorders>
              <w:left w:val="single" w:sz="4" w:space="0" w:color="7030A0"/>
              <w:bottom w:val="single" w:sz="4" w:space="0" w:color="7030A0"/>
            </w:tcBorders>
          </w:tcPr>
          <w:p w14:paraId="219060AF" w14:textId="506323A8" w:rsidR="0025641E" w:rsidRPr="0025641E" w:rsidRDefault="0025641E" w:rsidP="0025641E">
            <w:pPr>
              <w:rPr>
                <w:b w:val="0"/>
                <w:bCs w:val="0"/>
              </w:rPr>
            </w:pPr>
            <w:r w:rsidRPr="0025641E">
              <w:rPr>
                <w:b w:val="0"/>
                <w:bCs w:val="0"/>
                <w:color w:val="000000" w:themeColor="text1"/>
                <w:lang w:val="en-US"/>
              </w:rPr>
              <w:t>Name one of the events or trips that run each year.</w:t>
            </w:r>
            <w:r w:rsidRPr="0025641E">
              <w:rPr>
                <w:b w:val="0"/>
                <w:bCs w:val="0"/>
              </w:rPr>
              <w:t xml:space="preserve"> </w:t>
            </w:r>
            <w:r w:rsidRPr="0025641E">
              <w:fldChar w:fldCharType="begin"/>
            </w:r>
            <w:r w:rsidR="00CE0EFD">
              <w:instrText xml:space="preserve"> INCLUDEPICTURE "C:\\var\\folders\\js\\vx94nrlx7ds65xc96c1rphbm0000gn\\T\\com.microsoft.Word\\WebArchiveCopyPasteTempFiles\\3252061.jpg?display=1&amp;htype=0&amp;type=responsive-gallery" \* MERGEFORMAT </w:instrText>
            </w:r>
            <w:r w:rsidRPr="0025641E">
              <w:fldChar w:fldCharType="end"/>
            </w:r>
          </w:p>
          <w:p w14:paraId="112038E5" w14:textId="5FAB6AF8" w:rsidR="0025641E" w:rsidRPr="0025641E" w:rsidRDefault="0025641E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978" w:type="dxa"/>
            <w:tcBorders>
              <w:bottom w:val="single" w:sz="4" w:space="0" w:color="7030A0"/>
              <w:right w:val="single" w:sz="4" w:space="0" w:color="7030A0"/>
            </w:tcBorders>
          </w:tcPr>
          <w:p w14:paraId="1C336FED" w14:textId="77777777" w:rsidR="0025641E" w:rsidRDefault="0025641E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14:paraId="460DDEEF" w14:textId="340D2A2B" w:rsidR="00F4537B" w:rsidRDefault="00F4537B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</w:p>
    <w:p w14:paraId="781776FB" w14:textId="1C909AD6" w:rsidR="0047109C" w:rsidRDefault="0047109C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>Add 10 words around this image to describe your new school.</w:t>
      </w:r>
    </w:p>
    <w:p w14:paraId="410468BD" w14:textId="56268EC1" w:rsidR="00F4537B" w:rsidRDefault="0047109C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61CFFDC" wp14:editId="38C76774">
            <wp:simplePos x="0" y="0"/>
            <wp:positionH relativeFrom="column">
              <wp:posOffset>2210612</wp:posOffset>
            </wp:positionH>
            <wp:positionV relativeFrom="paragraph">
              <wp:posOffset>119354</wp:posOffset>
            </wp:positionV>
            <wp:extent cx="1911350" cy="1280160"/>
            <wp:effectExtent l="0" t="0" r="6350" b="2540"/>
            <wp:wrapSquare wrapText="bothSides"/>
            <wp:docPr id="6" name="Picture 6" descr="Tributes paid to school governor Alison Myerscough who died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ibutes paid to school governor Alison Myerscough who died of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EF92D" w14:textId="3037578D" w:rsidR="00F4537B" w:rsidRDefault="00F4537B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</w:p>
    <w:p w14:paraId="1D8DA4A0" w14:textId="0B437A93" w:rsidR="005840D2" w:rsidRDefault="005840D2" w:rsidP="005840D2">
      <w:r>
        <w:fldChar w:fldCharType="begin"/>
      </w:r>
      <w:r w:rsidR="00CE0EFD">
        <w:instrText xml:space="preserve"> INCLUDEPICTURE "C:\\var\\folders\\js\\vx94nrlx7ds65xc96c1rphbm0000gn\\T\\com.microsoft.Word\\WebArchiveCopyPasteTempFiles\\81gINJEuyUL.jpg" \* MERGEFORMAT </w:instrText>
      </w:r>
      <w:r>
        <w:fldChar w:fldCharType="end"/>
      </w:r>
    </w:p>
    <w:p w14:paraId="2D3CCE19" w14:textId="28685145" w:rsidR="005840D2" w:rsidRDefault="005840D2" w:rsidP="005840D2">
      <w:r>
        <w:fldChar w:fldCharType="begin"/>
      </w:r>
      <w:r w:rsidR="00CE0EFD">
        <w:instrText xml:space="preserve"> INCLUDEPICTURE "C:\\var\\folders\\js\\vx94nrlx7ds65xc96c1rphbm0000gn\\T\\com.microsoft.Word\\WebArchiveCopyPasteTempFiles\\25480342.jpg" \* MERGEFORMAT </w:instrText>
      </w:r>
      <w:r>
        <w:fldChar w:fldCharType="end"/>
      </w:r>
    </w:p>
    <w:p w14:paraId="67B79C1E" w14:textId="45851E93" w:rsidR="007A3619" w:rsidRDefault="007A3619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</w:p>
    <w:p w14:paraId="69BE0013" w14:textId="77777777" w:rsidR="007A3619" w:rsidRDefault="007A3619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</w:p>
    <w:p w14:paraId="0FDAE47C" w14:textId="05066334" w:rsidR="00A250C4" w:rsidRPr="0047109C" w:rsidRDefault="007A3619" w:rsidP="0047109C">
      <w:pPr>
        <w:rPr>
          <w:rFonts w:ascii="Arial" w:hAnsi="Arial" w:cs="Arial"/>
          <w:b/>
          <w:sz w:val="20"/>
          <w:szCs w:val="20"/>
        </w:rPr>
      </w:pPr>
      <w:r>
        <w:fldChar w:fldCharType="begin"/>
      </w:r>
      <w:r w:rsidR="00CE0EFD">
        <w:instrText xml:space="preserve"> INCLUDEPICTURE "C:\\var\\folders\\js\\vx94nrlx7ds65xc96c1rphbm0000gn\\T\\com.microsoft.Word\\WebArchiveCopyPasteTempFiles\\51NOZcpZ3UL._SX324_BO1,204,203,200_.jpg" \* MERGEFORMAT </w:instrText>
      </w:r>
      <w:r>
        <w:fldChar w:fldCharType="end"/>
      </w:r>
    </w:p>
    <w:sectPr w:rsidR="00A250C4" w:rsidRPr="0047109C" w:rsidSect="00A276CA">
      <w:headerReference w:type="default" r:id="rId20"/>
      <w:footerReference w:type="default" r:id="rId21"/>
      <w:pgSz w:w="11900" w:h="16840"/>
      <w:pgMar w:top="1440" w:right="1080" w:bottom="1440" w:left="108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3CBF78" w14:textId="77777777" w:rsidR="00F10861" w:rsidRDefault="00F10861">
      <w:r>
        <w:separator/>
      </w:r>
    </w:p>
  </w:endnote>
  <w:endnote w:type="continuationSeparator" w:id="0">
    <w:p w14:paraId="52DEA57D" w14:textId="77777777" w:rsidR="00F10861" w:rsidRDefault="00F10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E8F34D" w14:textId="038BC907" w:rsidR="00D642D1" w:rsidRDefault="00A276CA">
    <w:pPr>
      <w:pStyle w:val="HeaderFooter"/>
    </w:pPr>
    <w:r w:rsidRPr="00A276CA">
      <w:rPr>
        <w:noProof/>
      </w:rPr>
      <w:drawing>
        <wp:anchor distT="0" distB="0" distL="114300" distR="114300" simplePos="0" relativeHeight="251660288" behindDoc="0" locked="0" layoutInCell="1" allowOverlap="1" wp14:anchorId="61B0A3C1" wp14:editId="73F7085C">
          <wp:simplePos x="0" y="0"/>
          <wp:positionH relativeFrom="column">
            <wp:posOffset>-289107</wp:posOffset>
          </wp:positionH>
          <wp:positionV relativeFrom="paragraph">
            <wp:posOffset>-484505</wp:posOffset>
          </wp:positionV>
          <wp:extent cx="4192270" cy="163449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92270" cy="1634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276CA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B04D49" wp14:editId="5E6026D3">
              <wp:simplePos x="0" y="0"/>
              <wp:positionH relativeFrom="column">
                <wp:posOffset>-685800</wp:posOffset>
              </wp:positionH>
              <wp:positionV relativeFrom="paragraph">
                <wp:posOffset>324030</wp:posOffset>
              </wp:positionV>
              <wp:extent cx="7475764" cy="45719"/>
              <wp:effectExtent l="38100" t="25400" r="43180" b="94615"/>
              <wp:wrapNone/>
              <wp:docPr id="17" name="Group 16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0DBA93-9C85-2049-97F8-2B5CC263DD6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V="1">
                        <a:off x="0" y="0"/>
                        <a:ext cx="7475764" cy="45719"/>
                        <a:chOff x="0" y="822454"/>
                        <a:chExt cx="7174810" cy="38100"/>
                      </a:xfrm>
                    </wpg:grpSpPr>
                    <wps:wsp>
                      <wps:cNvPr id="2" name="Straight Connector 2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9183EC-0DBE-AB4C-A91D-C2AE62DE7C60}"/>
                          </a:ext>
                        </a:extLst>
                      </wps:cNvPr>
                      <wps:cNvCnPr/>
                      <wps:spPr>
                        <a:xfrm flipV="1">
                          <a:off x="0" y="822454"/>
                          <a:ext cx="717481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5F308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" name="Straight Connector 3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53F86B-4E4B-084A-A731-81067DF1C7AE}"/>
                          </a:ext>
                        </a:extLst>
                      </wps:cNvPr>
                      <wps:cNvCnPr/>
                      <wps:spPr>
                        <a:xfrm>
                          <a:off x="0" y="860554"/>
                          <a:ext cx="717481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06602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0B2F462" id="Group 16" o:spid="_x0000_s1026" style="position:absolute;margin-left:-54pt;margin-top:25.5pt;width:588.65pt;height:3.6pt;flip:y;z-index:251659264;mso-width-relative:margin;mso-height-relative:margin" coordorigin=",8224" coordsize="71748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">
              <v:line id="Straight Connector 2" o:spid="_x0000_s1027" style="position:absolute;flip:y;visibility:visible;mso-wrap-style:square" from="0,8224" to="71748,8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" strokecolor="#f5f308" strokeweight="2.5pt">
                <v:shadow on="t" color="black" opacity=".5" origin=",.5" offset="0"/>
              </v:line>
              <v:line id="Straight Connector 3" o:spid="_x0000_s1028" style="position:absolute;visibility:visible;mso-wrap-style:square" from="0,8605" to="71748,8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" strokecolor="#066029" strokeweight="4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FA21CF" w14:textId="77777777" w:rsidR="00F10861" w:rsidRDefault="00F10861">
      <w:r>
        <w:separator/>
      </w:r>
    </w:p>
  </w:footnote>
  <w:footnote w:type="continuationSeparator" w:id="0">
    <w:p w14:paraId="04804CD4" w14:textId="77777777" w:rsidR="00F10861" w:rsidRDefault="00F108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272AE" w14:textId="0CE74FFF" w:rsidR="003123EF" w:rsidRPr="003123EF" w:rsidRDefault="003123EF" w:rsidP="003123EF">
    <w:pPr>
      <w:pStyle w:val="Header"/>
      <w:jc w:val="center"/>
    </w:pPr>
    <w:r>
      <w:rPr>
        <w:rFonts w:ascii="Calibri" w:hAnsi="Calibri" w:cs="Calibri"/>
        <w:sz w:val="32"/>
        <w:szCs w:val="32"/>
        <w:u w:val="single"/>
      </w:rPr>
      <w:t xml:space="preserve">WHSG </w:t>
    </w:r>
    <w:r w:rsidRPr="00F52594">
      <w:rPr>
        <w:rFonts w:ascii="Calibri" w:hAnsi="Calibri" w:cs="Calibri"/>
        <w:sz w:val="32"/>
        <w:szCs w:val="32"/>
        <w:u w:val="single"/>
      </w:rPr>
      <w:t>Summer Challenge 2020</w:t>
    </w:r>
    <w:r>
      <w:rPr>
        <w:sz w:val="32"/>
        <w:szCs w:val="32"/>
        <w:u w:val="single"/>
      </w:rPr>
      <w:t>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C44E7"/>
    <w:multiLevelType w:val="multilevel"/>
    <w:tmpl w:val="31E6BFC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1">
    <w:nsid w:val="0C7D5499"/>
    <w:multiLevelType w:val="multilevel"/>
    <w:tmpl w:val="686C8C0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2">
    <w:nsid w:val="0EA45036"/>
    <w:multiLevelType w:val="multilevel"/>
    <w:tmpl w:val="B5C26570"/>
    <w:styleLink w:val="List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3">
    <w:nsid w:val="14756E4F"/>
    <w:multiLevelType w:val="multilevel"/>
    <w:tmpl w:val="476EB06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4">
    <w:nsid w:val="19E474A9"/>
    <w:multiLevelType w:val="multilevel"/>
    <w:tmpl w:val="B636B0B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5">
    <w:nsid w:val="1DDC38EB"/>
    <w:multiLevelType w:val="multilevel"/>
    <w:tmpl w:val="BF603C8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6">
    <w:nsid w:val="1EDB65B5"/>
    <w:multiLevelType w:val="multilevel"/>
    <w:tmpl w:val="587E755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7">
    <w:nsid w:val="1F1F189B"/>
    <w:multiLevelType w:val="hybridMultilevel"/>
    <w:tmpl w:val="7D9682C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45660D"/>
    <w:multiLevelType w:val="multilevel"/>
    <w:tmpl w:val="A0CADD0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9">
    <w:nsid w:val="2EE5512F"/>
    <w:multiLevelType w:val="multilevel"/>
    <w:tmpl w:val="77FECD30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0">
    <w:nsid w:val="2F9D591D"/>
    <w:multiLevelType w:val="multilevel"/>
    <w:tmpl w:val="DFBAA7C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11">
    <w:nsid w:val="43AB49BD"/>
    <w:multiLevelType w:val="multilevel"/>
    <w:tmpl w:val="4BB4970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12">
    <w:nsid w:val="4A3524D1"/>
    <w:multiLevelType w:val="multilevel"/>
    <w:tmpl w:val="199E072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13">
    <w:nsid w:val="4D353FBE"/>
    <w:multiLevelType w:val="hybridMultilevel"/>
    <w:tmpl w:val="7D9682C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937BCE"/>
    <w:multiLevelType w:val="multilevel"/>
    <w:tmpl w:val="BDD6592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15">
    <w:nsid w:val="524E3E76"/>
    <w:multiLevelType w:val="multilevel"/>
    <w:tmpl w:val="C582AF9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16">
    <w:nsid w:val="63C96C5B"/>
    <w:multiLevelType w:val="multilevel"/>
    <w:tmpl w:val="73EEE59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17">
    <w:nsid w:val="725E43C3"/>
    <w:multiLevelType w:val="multilevel"/>
    <w:tmpl w:val="902E961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5"/>
  </w:num>
  <w:num w:numId="5">
    <w:abstractNumId w:val="8"/>
  </w:num>
  <w:num w:numId="6">
    <w:abstractNumId w:val="0"/>
  </w:num>
  <w:num w:numId="7">
    <w:abstractNumId w:val="16"/>
  </w:num>
  <w:num w:numId="8">
    <w:abstractNumId w:val="11"/>
  </w:num>
  <w:num w:numId="9">
    <w:abstractNumId w:val="17"/>
  </w:num>
  <w:num w:numId="10">
    <w:abstractNumId w:val="1"/>
  </w:num>
  <w:num w:numId="11">
    <w:abstractNumId w:val="12"/>
  </w:num>
  <w:num w:numId="12">
    <w:abstractNumId w:val="10"/>
  </w:num>
  <w:num w:numId="13">
    <w:abstractNumId w:val="4"/>
  </w:num>
  <w:num w:numId="14">
    <w:abstractNumId w:val="15"/>
  </w:num>
  <w:num w:numId="15">
    <w:abstractNumId w:val="14"/>
  </w:num>
  <w:num w:numId="16">
    <w:abstractNumId w:val="2"/>
  </w:num>
  <w:num w:numId="17">
    <w:abstractNumId w:val="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2D1"/>
    <w:rsid w:val="00150F87"/>
    <w:rsid w:val="0025641E"/>
    <w:rsid w:val="00305AD0"/>
    <w:rsid w:val="003123EF"/>
    <w:rsid w:val="00404AEA"/>
    <w:rsid w:val="0047109C"/>
    <w:rsid w:val="005840D2"/>
    <w:rsid w:val="00675D3E"/>
    <w:rsid w:val="007A3619"/>
    <w:rsid w:val="008404C9"/>
    <w:rsid w:val="00A250C4"/>
    <w:rsid w:val="00A276CA"/>
    <w:rsid w:val="00AA14BD"/>
    <w:rsid w:val="00C721D3"/>
    <w:rsid w:val="00CE0EFD"/>
    <w:rsid w:val="00D06A35"/>
    <w:rsid w:val="00D642D1"/>
    <w:rsid w:val="00DA562E"/>
    <w:rsid w:val="00E54EB3"/>
    <w:rsid w:val="00EF6D58"/>
    <w:rsid w:val="00F10861"/>
    <w:rsid w:val="00F4537B"/>
    <w:rsid w:val="00F52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75E42A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6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ListParagraph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List0">
    <w:name w:val="List 0"/>
    <w:basedOn w:val="ImportedStyle1"/>
    <w:pPr>
      <w:numPr>
        <w:numId w:val="16"/>
      </w:numPr>
    </w:pPr>
  </w:style>
  <w:style w:type="numbering" w:customStyle="1" w:styleId="ImportedStyle1">
    <w:name w:val="Imported Style 1"/>
  </w:style>
  <w:style w:type="paragraph" w:styleId="Header">
    <w:name w:val="header"/>
    <w:basedOn w:val="Normal"/>
    <w:link w:val="HeaderChar"/>
    <w:uiPriority w:val="99"/>
    <w:unhideWhenUsed/>
    <w:rsid w:val="00F525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259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F525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2594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A276CA"/>
    <w:pPr>
      <w:spacing w:before="100" w:beforeAutospacing="1" w:after="100" w:afterAutospacing="1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36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840D2"/>
    <w:rPr>
      <w:color w:val="FF00FF" w:themeColor="followedHyperlink"/>
      <w:u w:val="single"/>
    </w:rPr>
  </w:style>
  <w:style w:type="table" w:styleId="TableGrid">
    <w:name w:val="Table Grid"/>
    <w:basedOn w:val="TableNormal"/>
    <w:uiPriority w:val="59"/>
    <w:unhideWhenUsed/>
    <w:rsid w:val="00F453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Accent6">
    <w:name w:val="Grid Table 1 Light Accent 6"/>
    <w:basedOn w:val="TableNormal"/>
    <w:uiPriority w:val="46"/>
    <w:rsid w:val="00F4537B"/>
    <w:tblPr>
      <w:tblStyleRowBandSize w:val="1"/>
      <w:tblStyleColBandSize w:val="1"/>
      <w:tblBorders>
        <w:top w:val="single" w:sz="4" w:space="0" w:color="CF8FE4" w:themeColor="accent6" w:themeTint="66"/>
        <w:left w:val="single" w:sz="4" w:space="0" w:color="CF8FE4" w:themeColor="accent6" w:themeTint="66"/>
        <w:bottom w:val="single" w:sz="4" w:space="0" w:color="CF8FE4" w:themeColor="accent6" w:themeTint="66"/>
        <w:right w:val="single" w:sz="4" w:space="0" w:color="CF8FE4" w:themeColor="accent6" w:themeTint="66"/>
        <w:insideH w:val="single" w:sz="4" w:space="0" w:color="CF8FE4" w:themeColor="accent6" w:themeTint="66"/>
        <w:insideV w:val="single" w:sz="4" w:space="0" w:color="CF8FE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758D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58D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Accent6">
    <w:name w:val="Grid Table 2 Accent 6"/>
    <w:basedOn w:val="TableNormal"/>
    <w:uiPriority w:val="47"/>
    <w:rsid w:val="00F4537B"/>
    <w:tblPr>
      <w:tblStyleRowBandSize w:val="1"/>
      <w:tblStyleColBandSize w:val="1"/>
      <w:tblBorders>
        <w:top w:val="single" w:sz="2" w:space="0" w:color="B758D6" w:themeColor="accent6" w:themeTint="99"/>
        <w:bottom w:val="single" w:sz="2" w:space="0" w:color="B758D6" w:themeColor="accent6" w:themeTint="99"/>
        <w:insideH w:val="single" w:sz="2" w:space="0" w:color="B758D6" w:themeColor="accent6" w:themeTint="99"/>
        <w:insideV w:val="single" w:sz="2" w:space="0" w:color="B758D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58D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58D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7F1" w:themeFill="accent6" w:themeFillTint="33"/>
      </w:tcPr>
    </w:tblStylePr>
    <w:tblStylePr w:type="band1Horz">
      <w:tblPr/>
      <w:tcPr>
        <w:shd w:val="clear" w:color="auto" w:fill="E7C7F1" w:themeFill="accent6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6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ListParagraph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List0">
    <w:name w:val="List 0"/>
    <w:basedOn w:val="ImportedStyle1"/>
    <w:pPr>
      <w:numPr>
        <w:numId w:val="16"/>
      </w:numPr>
    </w:pPr>
  </w:style>
  <w:style w:type="numbering" w:customStyle="1" w:styleId="ImportedStyle1">
    <w:name w:val="Imported Style 1"/>
  </w:style>
  <w:style w:type="paragraph" w:styleId="Header">
    <w:name w:val="header"/>
    <w:basedOn w:val="Normal"/>
    <w:link w:val="HeaderChar"/>
    <w:uiPriority w:val="99"/>
    <w:unhideWhenUsed/>
    <w:rsid w:val="00F525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259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F525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2594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A276CA"/>
    <w:pPr>
      <w:spacing w:before="100" w:beforeAutospacing="1" w:after="100" w:afterAutospacing="1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36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840D2"/>
    <w:rPr>
      <w:color w:val="FF00FF" w:themeColor="followedHyperlink"/>
      <w:u w:val="single"/>
    </w:rPr>
  </w:style>
  <w:style w:type="table" w:styleId="TableGrid">
    <w:name w:val="Table Grid"/>
    <w:basedOn w:val="TableNormal"/>
    <w:uiPriority w:val="59"/>
    <w:unhideWhenUsed/>
    <w:rsid w:val="00F453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Accent6">
    <w:name w:val="Grid Table 1 Light Accent 6"/>
    <w:basedOn w:val="TableNormal"/>
    <w:uiPriority w:val="46"/>
    <w:rsid w:val="00F4537B"/>
    <w:tblPr>
      <w:tblStyleRowBandSize w:val="1"/>
      <w:tblStyleColBandSize w:val="1"/>
      <w:tblBorders>
        <w:top w:val="single" w:sz="4" w:space="0" w:color="CF8FE4" w:themeColor="accent6" w:themeTint="66"/>
        <w:left w:val="single" w:sz="4" w:space="0" w:color="CF8FE4" w:themeColor="accent6" w:themeTint="66"/>
        <w:bottom w:val="single" w:sz="4" w:space="0" w:color="CF8FE4" w:themeColor="accent6" w:themeTint="66"/>
        <w:right w:val="single" w:sz="4" w:space="0" w:color="CF8FE4" w:themeColor="accent6" w:themeTint="66"/>
        <w:insideH w:val="single" w:sz="4" w:space="0" w:color="CF8FE4" w:themeColor="accent6" w:themeTint="66"/>
        <w:insideV w:val="single" w:sz="4" w:space="0" w:color="CF8FE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758D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58D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Accent6">
    <w:name w:val="Grid Table 2 Accent 6"/>
    <w:basedOn w:val="TableNormal"/>
    <w:uiPriority w:val="47"/>
    <w:rsid w:val="00F4537B"/>
    <w:tblPr>
      <w:tblStyleRowBandSize w:val="1"/>
      <w:tblStyleColBandSize w:val="1"/>
      <w:tblBorders>
        <w:top w:val="single" w:sz="2" w:space="0" w:color="B758D6" w:themeColor="accent6" w:themeTint="99"/>
        <w:bottom w:val="single" w:sz="2" w:space="0" w:color="B758D6" w:themeColor="accent6" w:themeTint="99"/>
        <w:insideH w:val="single" w:sz="2" w:space="0" w:color="B758D6" w:themeColor="accent6" w:themeTint="99"/>
        <w:insideV w:val="single" w:sz="2" w:space="0" w:color="B758D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58D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58D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7F1" w:themeFill="accent6" w:themeFillTint="33"/>
      </w:tcPr>
    </w:tblStylePr>
    <w:tblStylePr w:type="band1Horz">
      <w:tblPr/>
      <w:tcPr>
        <w:shd w:val="clear" w:color="auto" w:fill="E7C7F1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4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59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58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14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3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565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1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8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784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7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6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37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arnegiegreenaway.org.uk/cilip-carnegie-medal-shortlist-2020/" TargetMode="External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booktrust.org.uk/booklists/1/100-best-books-9-11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penguin.co.uk/articles/children/2019/apr/must-read-books-for-9-12-year-olds.html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7916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8EF14D4C.dotm</Template>
  <TotalTime>1</TotalTime>
  <Pages>5</Pages>
  <Words>743</Words>
  <Characters>4237</Characters>
  <Application>Microsoft Office Word</Application>
  <DocSecurity>4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WHSG</Company>
  <LinksUpToDate>false</LinksUpToDate>
  <CharactersWithSpaces>4971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Bates</dc:creator>
  <cp:lastModifiedBy>WHSG Administrator</cp:lastModifiedBy>
  <cp:revision>2</cp:revision>
  <dcterms:created xsi:type="dcterms:W3CDTF">2020-07-03T11:01:00Z</dcterms:created>
  <dcterms:modified xsi:type="dcterms:W3CDTF">2020-07-03T11:01:00Z</dcterms:modified>
</cp:coreProperties>
</file>